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DB38" w14:textId="77777777" w:rsidR="00EE78D6" w:rsidRPr="00F8257D" w:rsidRDefault="00EE78D6" w:rsidP="006E23DC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</w:p>
    <w:p w14:paraId="01EFCFF6" w14:textId="2D1934E0" w:rsidR="00EE78D6" w:rsidRPr="00F8257D" w:rsidRDefault="00F8257D" w:rsidP="00F8257D">
      <w:pPr>
        <w:pStyle w:val="Heading2"/>
        <w:spacing w:line="244" w:lineRule="exact"/>
        <w:rPr>
          <w:rFonts w:ascii="Century Gothic" w:hAnsi="Century Gothic"/>
          <w:b/>
          <w:bCs/>
          <w:color w:val="FF0000"/>
          <w:sz w:val="24"/>
          <w:szCs w:val="24"/>
          <w:lang w:val="en-AU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Specialisation: </w:t>
      </w:r>
      <w:r w:rsidR="0083386C">
        <w:rPr>
          <w:rFonts w:ascii="Century Gothic" w:hAnsi="Century Gothic"/>
          <w:b/>
          <w:bCs/>
          <w:sz w:val="24"/>
          <w:szCs w:val="24"/>
        </w:rPr>
        <w:t>Marketing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6809B0F5" w14:textId="542B98D0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F8257D">
        <w:rPr>
          <w:bCs/>
          <w:color w:val="231F20"/>
        </w:rPr>
        <w:t>2</w:t>
      </w:r>
    </w:p>
    <w:p w14:paraId="56D6A7BB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3EDA407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509680D4" w14:textId="2E0CA751" w:rsidR="00DB6C83" w:rsidRDefault="00DB6C83" w:rsidP="006E23DC">
      <w:pPr>
        <w:pStyle w:val="Heading2"/>
        <w:spacing w:line="244" w:lineRule="exact"/>
        <w:rPr>
          <w:color w:val="231F20"/>
        </w:rPr>
      </w:pPr>
      <w:r w:rsidRPr="00DB6C83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Marketing </w:t>
      </w:r>
      <w:proofErr w:type="spellStart"/>
      <w:r>
        <w:rPr>
          <w:color w:val="231F20"/>
        </w:rPr>
        <w:t>specialisation</w:t>
      </w:r>
      <w:proofErr w:type="spellEnd"/>
    </w:p>
    <w:p w14:paraId="4EBA5405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5D36157D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3C5DEE" w14:paraId="34421B12" w14:textId="77777777" w:rsidTr="00FC5EDC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65675AE4" w14:textId="194C4A3E" w:rsidR="003C5DEE" w:rsidRPr="002B7812" w:rsidRDefault="00262E52" w:rsidP="003C5DEE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D06A76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4916BC83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84AC5B6" w14:textId="42922AE3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ACCT5432</w:t>
            </w:r>
          </w:p>
          <w:p w14:paraId="378F7B9C" w14:textId="57F65F5D" w:rsidR="00EE78D6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685D4C2" w14:textId="03762A19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ECON5541</w:t>
            </w:r>
          </w:p>
          <w:p w14:paraId="273FDC16" w14:textId="456EB86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Economics for Business: Applications and Policy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7EB0804" w14:textId="54D3BF14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MGMT5507</w:t>
            </w:r>
          </w:p>
          <w:p w14:paraId="6E9F5AFD" w14:textId="6D1A73A5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Management and </w:t>
            </w:r>
            <w:proofErr w:type="spellStart"/>
            <w:r>
              <w:rPr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72729E6F" w14:textId="7C363491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 or Elective</w:t>
            </w:r>
          </w:p>
          <w:p w14:paraId="3234F259" w14:textId="1FAB9AF3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Professional Business Communication</w:t>
            </w:r>
            <w:r w:rsidR="006F1226">
              <w:rPr>
                <w:sz w:val="20"/>
                <w:szCs w:val="20"/>
              </w:rPr>
              <w:t>s</w:t>
            </w:r>
          </w:p>
        </w:tc>
      </w:tr>
      <w:tr w:rsidR="003C5DEE" w14:paraId="6851EF84" w14:textId="77777777" w:rsidTr="00D06A76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67155A1A" w14:textId="1BA22D89" w:rsidR="003C5DEE" w:rsidRPr="002B7812" w:rsidRDefault="005D6B59" w:rsidP="003C5DE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D06A76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  <w:vAlign w:val="center"/>
          </w:tcPr>
          <w:p w14:paraId="392E8C1C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9C1E0E4" w14:textId="7B5E2A35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MKTG5561</w:t>
            </w:r>
          </w:p>
          <w:p w14:paraId="2DDD790D" w14:textId="2F8C135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9605865" w14:textId="240BBAF7" w:rsidR="008B159E" w:rsidRPr="002E3539" w:rsidRDefault="00A427FA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Elective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5894EA24" w14:textId="77777777" w:rsidR="00A427FA" w:rsidRPr="002E3539" w:rsidRDefault="00A427FA" w:rsidP="00A427F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MGMT5511</w:t>
            </w:r>
          </w:p>
          <w:p w14:paraId="23591FAC" w14:textId="63E75EA9" w:rsidR="008B159E" w:rsidRPr="002E3539" w:rsidRDefault="00A427FA" w:rsidP="00A427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FBDACD" w:themeFill="accent2" w:themeFillTint="33"/>
            <w:vAlign w:val="center"/>
          </w:tcPr>
          <w:p w14:paraId="5F1FF6F5" w14:textId="2F31171E" w:rsidR="008B159E" w:rsidRPr="002E3539" w:rsidRDefault="00264985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Marketing</w:t>
            </w:r>
            <w:r w:rsidR="001674F7">
              <w:rPr>
                <w:b/>
                <w:sz w:val="20"/>
                <w:szCs w:val="20"/>
              </w:rPr>
              <w:t xml:space="preserve"> Specialisation option</w:t>
            </w:r>
          </w:p>
        </w:tc>
      </w:tr>
      <w:tr w:rsidR="003C5DEE" w14:paraId="72654CA0" w14:textId="77777777" w:rsidTr="00D06A76">
        <w:trPr>
          <w:cantSplit/>
          <w:trHeight w:val="992"/>
        </w:trPr>
        <w:tc>
          <w:tcPr>
            <w:tcW w:w="40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5E84FA" w14:textId="77777777" w:rsidR="003C5DEE" w:rsidRPr="00983B47" w:rsidRDefault="003C5DEE" w:rsidP="003C5DEE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0720457D" w14:textId="77777777" w:rsidR="003C5DEE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04F8C75E" w14:textId="79C9DEE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77D59CBA" w14:textId="7C3FE735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37744E86" w14:textId="2F75DEE7" w:rsidR="003C5DEE" w:rsidRPr="002E3539" w:rsidRDefault="00264985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Marketing Specialisation option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7349D460" w14:textId="10C443E6" w:rsidR="003C5DEE" w:rsidRPr="002E3539" w:rsidRDefault="00264985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Marketing Specialisation option</w:t>
            </w:r>
          </w:p>
        </w:tc>
      </w:tr>
      <w:tr w:rsidR="00262E52" w14:paraId="0983B3E7" w14:textId="77777777" w:rsidTr="00694C3E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7777035D" w14:textId="68A3A216" w:rsidR="00262E52" w:rsidRPr="00983B47" w:rsidRDefault="00262E52" w:rsidP="003C5DEE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D06A76">
              <w:rPr>
                <w:b/>
                <w:color w:val="231F20"/>
                <w:w w:val="105"/>
                <w:sz w:val="14"/>
                <w:szCs w:val="14"/>
              </w:rPr>
              <w:t>9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2BC8FAED" w14:textId="49DCA4EA" w:rsidR="00262E52" w:rsidRDefault="00262E52" w:rsidP="003C5DEE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584F1E8D" w14:textId="3A95C814" w:rsidR="00262E5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E53F9DC" w14:textId="1F29696E" w:rsidR="00262E5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678F7217" w14:textId="77777777" w:rsidR="00262E52" w:rsidRDefault="00FC5EDC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MGMT5526</w:t>
            </w:r>
          </w:p>
          <w:p w14:paraId="26A569AE" w14:textId="4B631C54" w:rsidR="00FC5EDC" w:rsidRPr="00FC5EDC" w:rsidRDefault="00FC5EDC" w:rsidP="00765432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32D3FC52" w14:textId="0986AE8C" w:rsidR="00262E52" w:rsidRPr="002E3539" w:rsidRDefault="00264985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Marketing Specialisation option</w:t>
            </w:r>
          </w:p>
        </w:tc>
      </w:tr>
    </w:tbl>
    <w:p w14:paraId="333989BE" w14:textId="77777777" w:rsidR="0047701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4165FBFD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0080FB12" w14:textId="77777777" w:rsidR="00367CDF" w:rsidRP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 w:rsidR="00F67454">
        <w:rPr>
          <w:b/>
          <w:bCs/>
          <w:sz w:val="20"/>
          <w:szCs w:val="20"/>
        </w:rPr>
        <w:t>individualised</w:t>
      </w:r>
      <w:proofErr w:type="spellEnd"/>
      <w:r w:rsidR="00F67454">
        <w:rPr>
          <w:b/>
          <w:bCs/>
          <w:sz w:val="20"/>
          <w:szCs w:val="20"/>
        </w:rPr>
        <w:t xml:space="preserve">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6F2C9310" w14:textId="77777777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1C12CF7E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00923220" w14:textId="15642C3B" w:rsidR="00AA6568" w:rsidRPr="00AA6568" w:rsidRDefault="00AA6568" w:rsidP="00AA6568">
      <w:pPr>
        <w:pStyle w:val="ListParagraph"/>
        <w:numPr>
          <w:ilvl w:val="0"/>
          <w:numId w:val="9"/>
        </w:numPr>
        <w:rPr>
          <w:sz w:val="18"/>
          <w:szCs w:val="18"/>
        </w:rPr>
      </w:pPr>
      <w:r w:rsidRPr="00AA6568">
        <w:rPr>
          <w:sz w:val="18"/>
          <w:szCs w:val="18"/>
        </w:rPr>
        <w:t xml:space="preserve">BUSN5100 is required for students who have not completed ATAR English or equivalent </w:t>
      </w:r>
    </w:p>
    <w:p w14:paraId="18AECB66" w14:textId="12090F07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04BDCB7E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proofErr w:type="gramStart"/>
      <w:r w:rsidRPr="00964A20">
        <w:rPr>
          <w:sz w:val="18"/>
          <w:szCs w:val="18"/>
        </w:rPr>
        <w:t>Plan ahead</w:t>
      </w:r>
      <w:proofErr w:type="gramEnd"/>
      <w:r w:rsidRPr="00964A20">
        <w:rPr>
          <w:sz w:val="18"/>
          <w:szCs w:val="18"/>
        </w:rPr>
        <w:t xml:space="preserve">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00346689" w14:textId="77777777" w:rsidR="00673483" w:rsidRDefault="00673483" w:rsidP="00673483">
      <w:pPr>
        <w:rPr>
          <w:sz w:val="16"/>
          <w:szCs w:val="16"/>
        </w:rPr>
      </w:pPr>
    </w:p>
    <w:p w14:paraId="754E4D5D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7FAE072" w14:textId="4E2AD19B" w:rsidR="0089117F" w:rsidRPr="00964A20" w:rsidRDefault="00746B89" w:rsidP="00964A20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proofErr w:type="spellStart"/>
      <w:r w:rsidRPr="4A9AEC73">
        <w:rPr>
          <w:sz w:val="18"/>
          <w:szCs w:val="18"/>
        </w:rPr>
        <w:t>Enrol</w:t>
      </w:r>
      <w:proofErr w:type="spellEnd"/>
      <w:r w:rsidR="0089117F" w:rsidRPr="4A9AEC73">
        <w:rPr>
          <w:sz w:val="18"/>
          <w:szCs w:val="18"/>
        </w:rPr>
        <w:t xml:space="preserve"> on </w:t>
      </w:r>
      <w:hyperlink r:id="rId12">
        <w:r w:rsidR="004F19AF" w:rsidRPr="4A9AEC73">
          <w:rPr>
            <w:rStyle w:val="Hyperlink"/>
            <w:sz w:val="18"/>
            <w:szCs w:val="18"/>
          </w:rPr>
          <w:t>S</w:t>
        </w:r>
        <w:r w:rsidR="0089117F" w:rsidRPr="4A9AEC73">
          <w:rPr>
            <w:rStyle w:val="Hyperlink"/>
            <w:sz w:val="18"/>
            <w:szCs w:val="18"/>
          </w:rPr>
          <w:t>tudent</w:t>
        </w:r>
        <w:r w:rsidR="004F19AF" w:rsidRPr="4A9AEC73">
          <w:rPr>
            <w:rStyle w:val="Hyperlink"/>
            <w:sz w:val="18"/>
            <w:szCs w:val="18"/>
          </w:rPr>
          <w:t xml:space="preserve"> </w:t>
        </w:r>
        <w:r w:rsidR="0089117F" w:rsidRPr="4A9AEC73">
          <w:rPr>
            <w:rStyle w:val="Hyperlink"/>
            <w:sz w:val="18"/>
            <w:szCs w:val="18"/>
          </w:rPr>
          <w:t>Connect</w:t>
        </w:r>
      </w:hyperlink>
      <w:r w:rsidR="0089117F" w:rsidRPr="4A9AEC73">
        <w:rPr>
          <w:sz w:val="18"/>
          <w:szCs w:val="18"/>
        </w:rPr>
        <w:t xml:space="preserve"> and plan your timetable on the </w:t>
      </w:r>
      <w:hyperlink r:id="rId13">
        <w:r w:rsidR="0089117F" w:rsidRPr="4A9AEC73">
          <w:rPr>
            <w:rStyle w:val="Hyperlink"/>
            <w:sz w:val="18"/>
            <w:szCs w:val="18"/>
          </w:rPr>
          <w:t>Class Allocation System (CAS)</w:t>
        </w:r>
      </w:hyperlink>
    </w:p>
    <w:p w14:paraId="4E8160C9" w14:textId="337F178D" w:rsidR="00673483" w:rsidRPr="0089117F" w:rsidRDefault="00673483" w:rsidP="0089117F">
      <w:pPr>
        <w:rPr>
          <w:b/>
          <w:bCs/>
          <w:sz w:val="21"/>
        </w:rPr>
        <w:sectPr w:rsidR="00673483" w:rsidRPr="0089117F" w:rsidSect="003C5075">
          <w:headerReference w:type="default" r:id="rId14"/>
          <w:footerReference w:type="default" r:id="rId15"/>
          <w:pgSz w:w="16840" w:h="11910" w:orient="landscape"/>
          <w:pgMar w:top="1134" w:right="600" w:bottom="2" w:left="600" w:header="616" w:footer="0" w:gutter="0"/>
          <w:cols w:space="720"/>
          <w:docGrid w:linePitch="299"/>
        </w:sectPr>
      </w:pPr>
    </w:p>
    <w:p w14:paraId="546AE406" w14:textId="77777777" w:rsidR="00D428B4" w:rsidRDefault="00D428B4" w:rsidP="008C6531">
      <w:pPr>
        <w:pStyle w:val="Heading2"/>
        <w:spacing w:line="244" w:lineRule="exact"/>
        <w:rPr>
          <w:sz w:val="12"/>
          <w:szCs w:val="12"/>
        </w:rPr>
      </w:pPr>
    </w:p>
    <w:p w14:paraId="23BA8E54" w14:textId="77777777" w:rsidR="0047701D" w:rsidRDefault="0047701D" w:rsidP="008C6531">
      <w:pPr>
        <w:pStyle w:val="Heading2"/>
        <w:spacing w:line="244" w:lineRule="exact"/>
        <w:rPr>
          <w:sz w:val="12"/>
          <w:szCs w:val="12"/>
        </w:rPr>
      </w:pPr>
    </w:p>
    <w:p w14:paraId="6E6E061B" w14:textId="712A6C82" w:rsidR="008C6531" w:rsidRPr="00EE78D6" w:rsidRDefault="002E3539" w:rsidP="00D06A76">
      <w:pPr>
        <w:pStyle w:val="Heading2"/>
        <w:spacing w:line="244" w:lineRule="exact"/>
        <w:ind w:left="0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83386C">
        <w:rPr>
          <w:rFonts w:ascii="Century Gothic" w:hAnsi="Century Gothic"/>
          <w:b/>
          <w:bCs/>
          <w:sz w:val="24"/>
          <w:szCs w:val="24"/>
        </w:rPr>
        <w:t>Marketing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0DED384A" w14:textId="31305FBF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F8257D">
        <w:rPr>
          <w:bCs/>
          <w:color w:val="231F20"/>
        </w:rPr>
        <w:t>2</w:t>
      </w:r>
    </w:p>
    <w:p w14:paraId="79ECCA9C" w14:textId="77777777" w:rsidR="002E3539" w:rsidRDefault="008C6531" w:rsidP="002E3539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2E3539" w:rsidRPr="000620AA">
        <w:rPr>
          <w:color w:val="231F20"/>
          <w:shd w:val="clear" w:color="auto" w:fill="ECF2D7" w:themeFill="accent6" w:themeFillTint="33"/>
        </w:rPr>
        <w:t xml:space="preserve">    </w:t>
      </w:r>
      <w:r w:rsidR="002E3539">
        <w:rPr>
          <w:color w:val="231F20"/>
        </w:rPr>
        <w:t xml:space="preserve"> </w:t>
      </w:r>
      <w:r w:rsidR="002E3539" w:rsidRPr="008368FE">
        <w:rPr>
          <w:color w:val="231F20"/>
        </w:rPr>
        <w:t>Core units</w:t>
      </w:r>
    </w:p>
    <w:p w14:paraId="636A5981" w14:textId="4305D25D" w:rsidR="00DB6C83" w:rsidRDefault="00DB6C83" w:rsidP="00DB6C83">
      <w:pPr>
        <w:pStyle w:val="Heading2"/>
        <w:spacing w:line="244" w:lineRule="exact"/>
        <w:rPr>
          <w:color w:val="231F20"/>
        </w:rPr>
      </w:pPr>
      <w:r w:rsidRPr="00DB6C83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Marketing </w:t>
      </w:r>
      <w:proofErr w:type="spellStart"/>
      <w:r>
        <w:rPr>
          <w:color w:val="231F20"/>
        </w:rPr>
        <w:t>specialisation</w:t>
      </w:r>
      <w:proofErr w:type="spellEnd"/>
    </w:p>
    <w:p w14:paraId="1E6D0BD0" w14:textId="77777777" w:rsidR="002E3539" w:rsidRPr="006E23DC" w:rsidRDefault="002E3539" w:rsidP="002E3539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0B9EEF00" w14:textId="77777777" w:rsidR="0047701D" w:rsidRDefault="0047701D" w:rsidP="007626D9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2CB734A5" w14:textId="77777777" w:rsidR="000D1DD6" w:rsidRDefault="000D1DD6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0D1DD6" w14:paraId="6B1B0F19" w14:textId="77777777" w:rsidTr="00FE3739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7C44C3CC" w14:textId="3F802AF2" w:rsidR="000D1DD6" w:rsidRPr="00983B47" w:rsidRDefault="000D1DD6" w:rsidP="00BB3C61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D06A76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7518675C" w14:textId="77777777" w:rsidR="000D1DD6" w:rsidRDefault="000D1DD6" w:rsidP="00BB3C61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598E4AAD" w14:textId="77777777" w:rsidR="007626D9" w:rsidRPr="002E3539" w:rsidRDefault="007626D9" w:rsidP="007626D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 or Elective</w:t>
            </w:r>
          </w:p>
          <w:p w14:paraId="3B4B6B7A" w14:textId="3F017FA4" w:rsidR="000D1DD6" w:rsidRPr="00EE78D6" w:rsidRDefault="007626D9" w:rsidP="007626D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Professional Business Communication</w:t>
            </w:r>
            <w:r w:rsidR="006F1226">
              <w:rPr>
                <w:sz w:val="20"/>
                <w:szCs w:val="20"/>
              </w:rPr>
              <w:t>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22DE5383" w14:textId="3795A9B8" w:rsidR="000D1DD6" w:rsidRPr="00EE78D6" w:rsidRDefault="007626D9" w:rsidP="00BB3C6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Marketing Specialisation option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3641E752" w14:textId="2D683FDB" w:rsidR="000D1DD6" w:rsidRPr="008B159E" w:rsidRDefault="007626D9" w:rsidP="00BB3C6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Marketing Specialisation option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44C59612" w14:textId="7306A1BC" w:rsidR="000D1DD6" w:rsidRPr="008B159E" w:rsidRDefault="007626D9" w:rsidP="00BB3C6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</w:tr>
      <w:tr w:rsidR="007626D9" w14:paraId="44BA406B" w14:textId="77777777" w:rsidTr="00FE3739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  <w:vAlign w:val="center"/>
          </w:tcPr>
          <w:p w14:paraId="081F14C4" w14:textId="16AD43E4" w:rsidR="007626D9" w:rsidRDefault="007626D9" w:rsidP="007626D9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D06A76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  <w:p w14:paraId="2B6C5F39" w14:textId="77777777" w:rsidR="007626D9" w:rsidRDefault="007626D9" w:rsidP="007626D9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778DD423" w14:textId="77777777" w:rsidR="007626D9" w:rsidRDefault="007626D9" w:rsidP="007626D9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17103908" w14:textId="77777777" w:rsidR="007626D9" w:rsidRPr="00983B47" w:rsidRDefault="007626D9" w:rsidP="007626D9">
            <w:pPr>
              <w:pStyle w:val="TableParagraph"/>
              <w:ind w:left="11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4" w:space="0" w:color="auto"/>
              <w:right w:val="single" w:sz="24" w:space="0" w:color="25408F"/>
            </w:tcBorders>
            <w:vAlign w:val="center"/>
          </w:tcPr>
          <w:p w14:paraId="64689430" w14:textId="77777777" w:rsidR="007626D9" w:rsidRDefault="007626D9" w:rsidP="007626D9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0E46B5F2" w14:textId="77777777" w:rsidR="007626D9" w:rsidRPr="002E3539" w:rsidRDefault="007626D9" w:rsidP="007626D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MGMT5511</w:t>
            </w:r>
          </w:p>
          <w:p w14:paraId="64643150" w14:textId="49BEAC67" w:rsidR="007626D9" w:rsidRPr="00EE78D6" w:rsidRDefault="007626D9" w:rsidP="007626D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32E8BAB1" w14:textId="77777777" w:rsidR="007626D9" w:rsidRDefault="007626D9" w:rsidP="007626D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MGMT5526</w:t>
            </w:r>
          </w:p>
          <w:p w14:paraId="012ED449" w14:textId="254EF8E3" w:rsidR="007626D9" w:rsidRPr="00EE78D6" w:rsidRDefault="007626D9" w:rsidP="007626D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226EA5DD" w14:textId="56A0BDD6" w:rsidR="007626D9" w:rsidRPr="00EE78D6" w:rsidRDefault="007626D9" w:rsidP="007626D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1C31FCC1" w14:textId="5155DA60" w:rsidR="007626D9" w:rsidRPr="008B159E" w:rsidRDefault="007626D9" w:rsidP="007626D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Marketing Specialisation option</w:t>
            </w:r>
          </w:p>
        </w:tc>
      </w:tr>
      <w:tr w:rsidR="007626D9" w14:paraId="72E57742" w14:textId="77777777" w:rsidTr="00FE3739">
        <w:trPr>
          <w:cantSplit/>
          <w:trHeight w:val="992"/>
        </w:trPr>
        <w:tc>
          <w:tcPr>
            <w:tcW w:w="400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38462D93" w14:textId="77777777" w:rsidR="007626D9" w:rsidRDefault="007626D9" w:rsidP="007626D9">
            <w:pPr>
              <w:pStyle w:val="TableParagraph"/>
              <w:spacing w:before="66"/>
              <w:ind w:left="113" w:right="383"/>
              <w:rPr>
                <w:b/>
                <w:color w:val="231F20"/>
                <w:w w:val="105"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774F3F09" w14:textId="77777777" w:rsidR="007626D9" w:rsidRDefault="007626D9" w:rsidP="007626D9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3CE586B5" w14:textId="2E89B08B" w:rsidR="007626D9" w:rsidRPr="00765432" w:rsidRDefault="007626D9" w:rsidP="007626D9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FC5EDC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23F478B7" w14:textId="76F20877" w:rsidR="007626D9" w:rsidRPr="00765432" w:rsidRDefault="007626D9" w:rsidP="007626D9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2E89D0ED" w14:textId="2B7F79D9" w:rsidR="007626D9" w:rsidRPr="00765432" w:rsidRDefault="007626D9" w:rsidP="007626D9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1EF688A9" w14:textId="1D5A1F9C" w:rsidR="007626D9" w:rsidRPr="00765432" w:rsidRDefault="007626D9" w:rsidP="007626D9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Marketing Specialisation option</w:t>
            </w:r>
          </w:p>
        </w:tc>
      </w:tr>
    </w:tbl>
    <w:p w14:paraId="20D4CB3A" w14:textId="77777777" w:rsidR="000D1DD6" w:rsidRDefault="000D1DD6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6B438ABC" w14:textId="1E852D24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192E44A4" w14:textId="77777777" w:rsidR="00C4770B" w:rsidRPr="00B67CCD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>
        <w:rPr>
          <w:b/>
          <w:bCs/>
          <w:sz w:val="20"/>
          <w:szCs w:val="20"/>
        </w:rPr>
        <w:t>individualised</w:t>
      </w:r>
      <w:proofErr w:type="spellEnd"/>
      <w:r>
        <w:rPr>
          <w:b/>
          <w:bCs/>
          <w:sz w:val="20"/>
          <w:szCs w:val="20"/>
        </w:rPr>
        <w:t xml:space="preserve"> course advice, please contact the Business School Student Advising Office.</w:t>
      </w:r>
    </w:p>
    <w:p w14:paraId="1F0BFB35" w14:textId="77777777" w:rsidR="008C6531" w:rsidRPr="00A163F6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29B0D980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094D4A7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76ED5610" w14:textId="378A96DD" w:rsidR="00AA6568" w:rsidRPr="00AA6568" w:rsidRDefault="00AA6568" w:rsidP="00AA6568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>
        <w:rPr>
          <w:sz w:val="18"/>
          <w:szCs w:val="18"/>
        </w:rPr>
        <w:t xml:space="preserve">BUSN5100 is required for students who have not completed ATAR English or equivalent </w:t>
      </w:r>
    </w:p>
    <w:p w14:paraId="68AEB347" w14:textId="3A4EAA70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6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112095D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proofErr w:type="gramStart"/>
      <w:r w:rsidRPr="00673483">
        <w:rPr>
          <w:sz w:val="18"/>
          <w:szCs w:val="18"/>
        </w:rPr>
        <w:t>Plan ahead</w:t>
      </w:r>
      <w:proofErr w:type="gramEnd"/>
      <w:r w:rsidRPr="00673483">
        <w:rPr>
          <w:sz w:val="18"/>
          <w:szCs w:val="18"/>
        </w:rPr>
        <w:t xml:space="preserve">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2A223A3E" w14:textId="77777777" w:rsidR="008C6531" w:rsidRDefault="008C6531" w:rsidP="008C6531">
      <w:pPr>
        <w:rPr>
          <w:sz w:val="16"/>
          <w:szCs w:val="16"/>
        </w:rPr>
      </w:pPr>
    </w:p>
    <w:p w14:paraId="7E213922" w14:textId="77777777" w:rsidR="008C653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B99BAAC" w14:textId="55E45F87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proofErr w:type="spellStart"/>
      <w:r w:rsidRPr="4A9AEC73">
        <w:rPr>
          <w:b w:val="0"/>
          <w:bCs w:val="0"/>
          <w:sz w:val="18"/>
          <w:szCs w:val="18"/>
        </w:rPr>
        <w:t>Enrol</w:t>
      </w:r>
      <w:proofErr w:type="spellEnd"/>
      <w:r w:rsidRPr="4A9AEC73">
        <w:rPr>
          <w:b w:val="0"/>
          <w:bCs w:val="0"/>
          <w:sz w:val="18"/>
          <w:szCs w:val="18"/>
        </w:rPr>
        <w:t xml:space="preserve"> on </w:t>
      </w:r>
      <w:hyperlink r:id="rId17">
        <w:r w:rsidRPr="4A9AEC73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4A9AEC73">
        <w:rPr>
          <w:b w:val="0"/>
          <w:bCs w:val="0"/>
          <w:sz w:val="18"/>
          <w:szCs w:val="18"/>
        </w:rPr>
        <w:t xml:space="preserve"> and plan your timetable on the </w:t>
      </w:r>
      <w:hyperlink r:id="rId18">
        <w:r w:rsidRPr="4A9AEC73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339B32ED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F38C2" w14:textId="77777777" w:rsidR="00A61BAE" w:rsidRDefault="00A61BAE">
      <w:r>
        <w:separator/>
      </w:r>
    </w:p>
  </w:endnote>
  <w:endnote w:type="continuationSeparator" w:id="0">
    <w:p w14:paraId="07EF7EA0" w14:textId="77777777" w:rsidR="00A61BAE" w:rsidRDefault="00A61BAE">
      <w:r>
        <w:continuationSeparator/>
      </w:r>
    </w:p>
  </w:endnote>
  <w:endnote w:type="continuationNotice" w:id="1">
    <w:p w14:paraId="77DB399A" w14:textId="77777777" w:rsidR="00A61BAE" w:rsidRDefault="00A61B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39B3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56A77426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711FB3C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E966E" w14:textId="77777777" w:rsidR="00A61BAE" w:rsidRDefault="00A61BAE">
      <w:r>
        <w:separator/>
      </w:r>
    </w:p>
  </w:footnote>
  <w:footnote w:type="continuationSeparator" w:id="0">
    <w:p w14:paraId="5E9796B4" w14:textId="77777777" w:rsidR="00A61BAE" w:rsidRDefault="00A61BAE">
      <w:r>
        <w:continuationSeparator/>
      </w:r>
    </w:p>
  </w:footnote>
  <w:footnote w:type="continuationNotice" w:id="1">
    <w:p w14:paraId="7E200DE2" w14:textId="77777777" w:rsidR="00A61BAE" w:rsidRDefault="00A61B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AF04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36BACDA" wp14:editId="54D2C697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FD23899" w14:textId="1D549254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D06A76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6BAC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FD23899" w14:textId="1D549254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D06A76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51983CF" wp14:editId="2EE27B82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54" style="position:absolute;margin-left:633.05pt;margin-top:-3.8pt;width:144.8pt;height:49.95pt;z-index:-251658240;mso-position-horizontal-relative:margin;mso-width-relative:margin;mso-height-relative:margin" coordsize="19958,6553" o:spid="_x0000_s1026" w14:anchorId="399175C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5" style="position:absolute;width:5772;height:655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o:title="" r:id="rId11"/>
              </v:shape>
              <v:group id="Group 56" style="position:absolute;left:9715;top:95;width:8115;height:1028" coordsize="1278,162" coordorigin="14490,74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style="position:absolute;left:14489;top:741;width:132;height:1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o:title="" r:id="rId12"/>
                </v:shape>
                <v:shape id="Picture 23" style="position:absolute;left:14651;top:741;width:141;height:15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o:title="" r:id="rId13"/>
                </v:shape>
                <v:shape id="Picture 24" style="position:absolute;left:14824;top:741;width:329;height:15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o:title="" r:id="rId14"/>
                </v:shape>
                <v:shape id="Picture 25" style="position:absolute;left:15182;top:739;width:585;height:16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o:title="" r:id="rId15"/>
                </v:shape>
              </v:group>
              <v:shape id="Picture 67" style="position:absolute;left:18288;top:95;width:1581;height:1016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o:title="" r:id="rId16"/>
              </v:shape>
              <v:shape id="Picture 68" style="position:absolute;left:6477;top:95;width:2520;height:1003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o:title="" r:id="rId17"/>
              </v:shape>
              <v:group id="Group 69" style="position:absolute;left:6572;top:1619;width:13386;height:2254" coordsize="2108,355" coordorigin="13988,970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style="position:absolute;left:13987;top:972;width:686;height:352;visibility:visible;mso-wrap-style:square;v-text-anchor:top" coordsize="686,352" o:spid="_x0000_s1036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style="position:absolute;left:14707;top:970;width:491;height:35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o:title="" r:id="rId18"/>
                </v:shape>
                <v:shape id="Freeform 18" style="position:absolute;left:15231;top:972;width:224;height:350;visibility:visible;mso-wrap-style:square;v-text-anchor:top" coordsize="224,350" o:spid="_x0000_s1038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style="position:absolute;left:15496;top:972;width:253;height:350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o:title="" r:id="rId19"/>
                </v:shape>
                <v:shape id="Picture 20" style="position:absolute;left:15784;top:972;width:311;height:350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o:title="" r:id="rId20"/>
                </v:shape>
              </v:group>
              <v:shape id="Freeform: Shape 82" style="position:absolute;left:6572;top:4286;width:13386;height:1949;visibility:visible;mso-wrap-style:square;v-text-anchor:top" coordsize="2108,307" o:spid="_x0000_s1041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1A905DD" wp14:editId="0C52CEBF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7A86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3F57A8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905DD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7DA7A86E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23F57A80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7BD1"/>
    <w:rsid w:val="00057BF2"/>
    <w:rsid w:val="000600A2"/>
    <w:rsid w:val="000620AA"/>
    <w:rsid w:val="00064F9C"/>
    <w:rsid w:val="000841D3"/>
    <w:rsid w:val="00091CFF"/>
    <w:rsid w:val="00095393"/>
    <w:rsid w:val="00095E51"/>
    <w:rsid w:val="00096D3A"/>
    <w:rsid w:val="000A269E"/>
    <w:rsid w:val="000A26B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BE8"/>
    <w:rsid w:val="000C4CF3"/>
    <w:rsid w:val="000D1DD6"/>
    <w:rsid w:val="000D2CD8"/>
    <w:rsid w:val="000D419E"/>
    <w:rsid w:val="000D4AAE"/>
    <w:rsid w:val="000D7C75"/>
    <w:rsid w:val="000E0825"/>
    <w:rsid w:val="000E1159"/>
    <w:rsid w:val="000E3A3E"/>
    <w:rsid w:val="000F0F5B"/>
    <w:rsid w:val="000F5B67"/>
    <w:rsid w:val="000F5E12"/>
    <w:rsid w:val="000F70FF"/>
    <w:rsid w:val="00102C81"/>
    <w:rsid w:val="00106AA7"/>
    <w:rsid w:val="00106EAE"/>
    <w:rsid w:val="001100B5"/>
    <w:rsid w:val="00116E36"/>
    <w:rsid w:val="0012084E"/>
    <w:rsid w:val="0012108E"/>
    <w:rsid w:val="001221B4"/>
    <w:rsid w:val="001242A9"/>
    <w:rsid w:val="0013178F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4F7"/>
    <w:rsid w:val="00167DD3"/>
    <w:rsid w:val="00171D01"/>
    <w:rsid w:val="00172A79"/>
    <w:rsid w:val="0017474B"/>
    <w:rsid w:val="00176A23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D6092"/>
    <w:rsid w:val="001D69EB"/>
    <w:rsid w:val="001D79FC"/>
    <w:rsid w:val="001F031C"/>
    <w:rsid w:val="001F5367"/>
    <w:rsid w:val="001F717F"/>
    <w:rsid w:val="002001A3"/>
    <w:rsid w:val="00201615"/>
    <w:rsid w:val="002023A6"/>
    <w:rsid w:val="00204FBD"/>
    <w:rsid w:val="00210213"/>
    <w:rsid w:val="002109DE"/>
    <w:rsid w:val="00211BA9"/>
    <w:rsid w:val="002127F7"/>
    <w:rsid w:val="0021332E"/>
    <w:rsid w:val="0021660D"/>
    <w:rsid w:val="002209DB"/>
    <w:rsid w:val="00223820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4985"/>
    <w:rsid w:val="00266071"/>
    <w:rsid w:val="002666A1"/>
    <w:rsid w:val="00273CC5"/>
    <w:rsid w:val="002741C8"/>
    <w:rsid w:val="002841E6"/>
    <w:rsid w:val="00284E2F"/>
    <w:rsid w:val="00292E61"/>
    <w:rsid w:val="00294DBE"/>
    <w:rsid w:val="00296001"/>
    <w:rsid w:val="002A13C0"/>
    <w:rsid w:val="002A2307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E2E58"/>
    <w:rsid w:val="002E3539"/>
    <w:rsid w:val="002E7BB4"/>
    <w:rsid w:val="002F0F59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B47"/>
    <w:rsid w:val="003336A2"/>
    <w:rsid w:val="00334FA3"/>
    <w:rsid w:val="003434A3"/>
    <w:rsid w:val="00344A6E"/>
    <w:rsid w:val="003457B6"/>
    <w:rsid w:val="00346DA1"/>
    <w:rsid w:val="003470D5"/>
    <w:rsid w:val="00351C28"/>
    <w:rsid w:val="00351DD7"/>
    <w:rsid w:val="0035210C"/>
    <w:rsid w:val="0035446D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3584"/>
    <w:rsid w:val="003B483E"/>
    <w:rsid w:val="003B6E08"/>
    <w:rsid w:val="003C0B1C"/>
    <w:rsid w:val="003C2818"/>
    <w:rsid w:val="003C5075"/>
    <w:rsid w:val="003C5DEE"/>
    <w:rsid w:val="003D06F8"/>
    <w:rsid w:val="003D4FA0"/>
    <w:rsid w:val="003D6CFB"/>
    <w:rsid w:val="003E7829"/>
    <w:rsid w:val="003F5635"/>
    <w:rsid w:val="004013F2"/>
    <w:rsid w:val="00402088"/>
    <w:rsid w:val="004038A4"/>
    <w:rsid w:val="004118FE"/>
    <w:rsid w:val="00415135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5D17"/>
    <w:rsid w:val="00456167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049"/>
    <w:rsid w:val="00585B94"/>
    <w:rsid w:val="00591414"/>
    <w:rsid w:val="005A0260"/>
    <w:rsid w:val="005A209A"/>
    <w:rsid w:val="005A40E6"/>
    <w:rsid w:val="005A60DA"/>
    <w:rsid w:val="005A61DE"/>
    <w:rsid w:val="005A7204"/>
    <w:rsid w:val="005B385A"/>
    <w:rsid w:val="005B3EEF"/>
    <w:rsid w:val="005C0C69"/>
    <w:rsid w:val="005C3457"/>
    <w:rsid w:val="005C3F57"/>
    <w:rsid w:val="005C44A3"/>
    <w:rsid w:val="005C6840"/>
    <w:rsid w:val="005D207E"/>
    <w:rsid w:val="005D4B55"/>
    <w:rsid w:val="005D5BCA"/>
    <w:rsid w:val="005D6B59"/>
    <w:rsid w:val="005E3092"/>
    <w:rsid w:val="005E534F"/>
    <w:rsid w:val="005E53F7"/>
    <w:rsid w:val="005E78B6"/>
    <w:rsid w:val="005E7EBD"/>
    <w:rsid w:val="005F0704"/>
    <w:rsid w:val="005F4E6A"/>
    <w:rsid w:val="005F56A2"/>
    <w:rsid w:val="005F5E1F"/>
    <w:rsid w:val="005F7211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4C3E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2399"/>
    <w:rsid w:val="006D75D9"/>
    <w:rsid w:val="006E0A1C"/>
    <w:rsid w:val="006E10C3"/>
    <w:rsid w:val="006E23DC"/>
    <w:rsid w:val="006E2585"/>
    <w:rsid w:val="006E3133"/>
    <w:rsid w:val="006F1226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669D"/>
    <w:rsid w:val="00746B89"/>
    <w:rsid w:val="007522E6"/>
    <w:rsid w:val="00753DE9"/>
    <w:rsid w:val="0075608B"/>
    <w:rsid w:val="00756A9A"/>
    <w:rsid w:val="007626D9"/>
    <w:rsid w:val="007646CE"/>
    <w:rsid w:val="00765432"/>
    <w:rsid w:val="00766AF5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86C"/>
    <w:rsid w:val="00833D87"/>
    <w:rsid w:val="008356BC"/>
    <w:rsid w:val="00835B31"/>
    <w:rsid w:val="008365C3"/>
    <w:rsid w:val="008368FE"/>
    <w:rsid w:val="00844C43"/>
    <w:rsid w:val="0085098A"/>
    <w:rsid w:val="008530A7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56CC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42035"/>
    <w:rsid w:val="00951902"/>
    <w:rsid w:val="0095370D"/>
    <w:rsid w:val="00953A73"/>
    <w:rsid w:val="00953E09"/>
    <w:rsid w:val="009566E2"/>
    <w:rsid w:val="00956813"/>
    <w:rsid w:val="0095686E"/>
    <w:rsid w:val="009627C8"/>
    <w:rsid w:val="00964A20"/>
    <w:rsid w:val="00966D20"/>
    <w:rsid w:val="00966ECC"/>
    <w:rsid w:val="009673F5"/>
    <w:rsid w:val="00971466"/>
    <w:rsid w:val="00974BAB"/>
    <w:rsid w:val="00981A74"/>
    <w:rsid w:val="009837B1"/>
    <w:rsid w:val="00983B47"/>
    <w:rsid w:val="00983CD4"/>
    <w:rsid w:val="0099110F"/>
    <w:rsid w:val="00993051"/>
    <w:rsid w:val="00995079"/>
    <w:rsid w:val="009A1A25"/>
    <w:rsid w:val="009A2BA0"/>
    <w:rsid w:val="009A4247"/>
    <w:rsid w:val="009A6C1B"/>
    <w:rsid w:val="009B09D7"/>
    <w:rsid w:val="009B4715"/>
    <w:rsid w:val="009C0DCC"/>
    <w:rsid w:val="009C2675"/>
    <w:rsid w:val="009C32B8"/>
    <w:rsid w:val="009C3F20"/>
    <w:rsid w:val="009D1394"/>
    <w:rsid w:val="009E115F"/>
    <w:rsid w:val="009E7076"/>
    <w:rsid w:val="009F4CDA"/>
    <w:rsid w:val="009F5612"/>
    <w:rsid w:val="009F583E"/>
    <w:rsid w:val="00A006EF"/>
    <w:rsid w:val="00A00F5B"/>
    <w:rsid w:val="00A03A0C"/>
    <w:rsid w:val="00A04C5F"/>
    <w:rsid w:val="00A11912"/>
    <w:rsid w:val="00A12037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7FA"/>
    <w:rsid w:val="00A42D38"/>
    <w:rsid w:val="00A43E59"/>
    <w:rsid w:val="00A53A9A"/>
    <w:rsid w:val="00A5551A"/>
    <w:rsid w:val="00A57AFD"/>
    <w:rsid w:val="00A57D44"/>
    <w:rsid w:val="00A61BAE"/>
    <w:rsid w:val="00A62D93"/>
    <w:rsid w:val="00A647A2"/>
    <w:rsid w:val="00A70E87"/>
    <w:rsid w:val="00A72721"/>
    <w:rsid w:val="00A77800"/>
    <w:rsid w:val="00A8478E"/>
    <w:rsid w:val="00A852C8"/>
    <w:rsid w:val="00A87A2E"/>
    <w:rsid w:val="00A92346"/>
    <w:rsid w:val="00A92DF4"/>
    <w:rsid w:val="00A94BF6"/>
    <w:rsid w:val="00A96258"/>
    <w:rsid w:val="00A973C0"/>
    <w:rsid w:val="00AA2733"/>
    <w:rsid w:val="00AA6568"/>
    <w:rsid w:val="00AA6F59"/>
    <w:rsid w:val="00AB20DE"/>
    <w:rsid w:val="00AB58A2"/>
    <w:rsid w:val="00AC1F62"/>
    <w:rsid w:val="00AC5512"/>
    <w:rsid w:val="00AC66B6"/>
    <w:rsid w:val="00AD05D1"/>
    <w:rsid w:val="00AE55F5"/>
    <w:rsid w:val="00AF24F4"/>
    <w:rsid w:val="00AF4E3A"/>
    <w:rsid w:val="00AF71B7"/>
    <w:rsid w:val="00B00FE6"/>
    <w:rsid w:val="00B01E1F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22AF"/>
    <w:rsid w:val="00B4397C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801C8"/>
    <w:rsid w:val="00B8577E"/>
    <w:rsid w:val="00B94144"/>
    <w:rsid w:val="00B94A40"/>
    <w:rsid w:val="00B95AF6"/>
    <w:rsid w:val="00BA2051"/>
    <w:rsid w:val="00BA47C5"/>
    <w:rsid w:val="00BA4E7E"/>
    <w:rsid w:val="00BA623B"/>
    <w:rsid w:val="00BB0C77"/>
    <w:rsid w:val="00BB0D5E"/>
    <w:rsid w:val="00BB3AA9"/>
    <w:rsid w:val="00BC0B70"/>
    <w:rsid w:val="00BC2703"/>
    <w:rsid w:val="00BC2D9A"/>
    <w:rsid w:val="00BC41C9"/>
    <w:rsid w:val="00BC4B2C"/>
    <w:rsid w:val="00BC7485"/>
    <w:rsid w:val="00BC7721"/>
    <w:rsid w:val="00BD3FB0"/>
    <w:rsid w:val="00BD437C"/>
    <w:rsid w:val="00BD69EA"/>
    <w:rsid w:val="00BE0407"/>
    <w:rsid w:val="00BE2556"/>
    <w:rsid w:val="00BE5BD7"/>
    <w:rsid w:val="00BE7F11"/>
    <w:rsid w:val="00BF024C"/>
    <w:rsid w:val="00BF1225"/>
    <w:rsid w:val="00BF5AC3"/>
    <w:rsid w:val="00BF6167"/>
    <w:rsid w:val="00BF6908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5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48B6"/>
    <w:rsid w:val="00CE50DF"/>
    <w:rsid w:val="00CE6A34"/>
    <w:rsid w:val="00CE6A39"/>
    <w:rsid w:val="00CF0793"/>
    <w:rsid w:val="00CF1223"/>
    <w:rsid w:val="00CF5F10"/>
    <w:rsid w:val="00CF606C"/>
    <w:rsid w:val="00CF7865"/>
    <w:rsid w:val="00CF7A7E"/>
    <w:rsid w:val="00D05E1D"/>
    <w:rsid w:val="00D06A76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4217"/>
    <w:rsid w:val="00D55C7D"/>
    <w:rsid w:val="00D605D2"/>
    <w:rsid w:val="00D631B7"/>
    <w:rsid w:val="00D63243"/>
    <w:rsid w:val="00D63A75"/>
    <w:rsid w:val="00D63DEC"/>
    <w:rsid w:val="00D63FFC"/>
    <w:rsid w:val="00D642C4"/>
    <w:rsid w:val="00D7045A"/>
    <w:rsid w:val="00D70DAE"/>
    <w:rsid w:val="00D72291"/>
    <w:rsid w:val="00D808EE"/>
    <w:rsid w:val="00D829A8"/>
    <w:rsid w:val="00D870D2"/>
    <w:rsid w:val="00D87DCB"/>
    <w:rsid w:val="00D90D0C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B6C83"/>
    <w:rsid w:val="00DC05AA"/>
    <w:rsid w:val="00DC7B97"/>
    <w:rsid w:val="00DD4747"/>
    <w:rsid w:val="00DD50AB"/>
    <w:rsid w:val="00DD61CE"/>
    <w:rsid w:val="00DD681C"/>
    <w:rsid w:val="00DE130D"/>
    <w:rsid w:val="00DE5D09"/>
    <w:rsid w:val="00DE7A3C"/>
    <w:rsid w:val="00DF090F"/>
    <w:rsid w:val="00DF0A61"/>
    <w:rsid w:val="00DF41F1"/>
    <w:rsid w:val="00DF5EB2"/>
    <w:rsid w:val="00E01822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5139"/>
    <w:rsid w:val="00E43E51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7D1"/>
    <w:rsid w:val="00E705F3"/>
    <w:rsid w:val="00E722C3"/>
    <w:rsid w:val="00E732CD"/>
    <w:rsid w:val="00E7374A"/>
    <w:rsid w:val="00E74684"/>
    <w:rsid w:val="00E774CA"/>
    <w:rsid w:val="00E80297"/>
    <w:rsid w:val="00E81A4F"/>
    <w:rsid w:val="00E82857"/>
    <w:rsid w:val="00E861D1"/>
    <w:rsid w:val="00E86454"/>
    <w:rsid w:val="00E935C3"/>
    <w:rsid w:val="00EA6105"/>
    <w:rsid w:val="00EA611B"/>
    <w:rsid w:val="00EB020A"/>
    <w:rsid w:val="00EB235E"/>
    <w:rsid w:val="00EB3560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1229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257D"/>
    <w:rsid w:val="00F84376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600E"/>
    <w:rsid w:val="00FB7802"/>
    <w:rsid w:val="00FC38E5"/>
    <w:rsid w:val="00FC5EDC"/>
    <w:rsid w:val="00FC6E52"/>
    <w:rsid w:val="00FC75A2"/>
    <w:rsid w:val="00FC7931"/>
    <w:rsid w:val="00FD4354"/>
    <w:rsid w:val="00FD54FD"/>
    <w:rsid w:val="00FD66D7"/>
    <w:rsid w:val="00FE04A4"/>
    <w:rsid w:val="00FE3739"/>
    <w:rsid w:val="00FE55BE"/>
    <w:rsid w:val="00FE6B5A"/>
    <w:rsid w:val="00FF11D4"/>
    <w:rsid w:val="00FF1379"/>
    <w:rsid w:val="00FF28DA"/>
    <w:rsid w:val="00FF3D76"/>
    <w:rsid w:val="00FF4BBB"/>
    <w:rsid w:val="00FF6AEA"/>
    <w:rsid w:val="4A9AE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C1FB3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18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hyperlink" Target="file:///C:/Users/00112810/UWA/Desktop/Sophie%20Study%20Plans/Examples%20from%20other%20schools/student.uwa.edu.au/course/studentconn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  <SharedWithUsers xmlns="1a2be4b7-5498-4157-9911-ddd69cf2a7ad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CFD033-4BF6-459C-A6BA-00B7D0D112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4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3</TotalTime>
  <Pages>2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33</cp:revision>
  <cp:lastPrinted>2020-11-18T23:36:00Z</cp:lastPrinted>
  <dcterms:created xsi:type="dcterms:W3CDTF">2025-06-17T05:40:00Z</dcterms:created>
  <dcterms:modified xsi:type="dcterms:W3CDTF">2026-10-30T05:21:00Z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Order">
    <vt:r8>148300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